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BCE" w:rsidRPr="00A92DF0" w:rsidRDefault="00964F27" w:rsidP="008C218B">
      <w:pPr>
        <w:spacing w:after="120" w:line="240" w:lineRule="auto"/>
        <w:rPr>
          <w:rFonts w:asciiTheme="minorHAnsi" w:hAnsiTheme="minorHAnsi" w:cs="Tahoma"/>
        </w:rPr>
      </w:pPr>
      <w:bookmarkStart w:id="0" w:name="_GoBack"/>
      <w:r>
        <w:rPr>
          <w:rFonts w:asciiTheme="minorHAnsi" w:hAnsiTheme="minorHAnsi" w:cs="Tahoma"/>
        </w:rPr>
        <w:pict>
          <v:rect id="_x0000_i1040" style="width:453.6pt;height:1pt" o:hralign="center" o:hrstd="t" o:hrnoshade="t" o:hr="t" fillcolor="black [3213]" stroked="f"/>
        </w:pict>
      </w:r>
      <w:bookmarkEnd w:id="0"/>
    </w:p>
    <w:p w:rsidR="000F28D3" w:rsidRPr="00A92DF0" w:rsidRDefault="00A03FE8" w:rsidP="004D6F8C">
      <w:pPr>
        <w:spacing w:after="0" w:line="240" w:lineRule="auto"/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ZAMOLBA</w:t>
      </w:r>
      <w:r w:rsidR="005747FC">
        <w:rPr>
          <w:rFonts w:asciiTheme="minorHAnsi" w:hAnsiTheme="minorHAnsi" w:cs="Tahoma"/>
          <w:b/>
        </w:rPr>
        <w:t xml:space="preserve"> ZA IZDAVANJE NOVE X-ICE</w:t>
      </w:r>
      <w:r w:rsidR="00964F27">
        <w:rPr>
          <w:rFonts w:asciiTheme="minorHAnsi" w:hAnsiTheme="minorHAnsi" w:cs="Tahoma"/>
        </w:rPr>
        <w:pict>
          <v:rect id="_x0000_i1026" style="width:453.6pt;height:1pt" o:hralign="center" o:hrstd="t" o:hrnoshade="t" o:hr="t" fillcolor="black [3213]" stroked="f"/>
        </w:pict>
      </w:r>
    </w:p>
    <w:p w:rsidR="0075465D" w:rsidRPr="00A92DF0" w:rsidRDefault="0075465D" w:rsidP="004D6F8C">
      <w:pPr>
        <w:spacing w:after="0" w:line="240" w:lineRule="auto"/>
        <w:rPr>
          <w:rFonts w:asciiTheme="minorHAnsi" w:hAnsiTheme="minorHAnsi" w:cs="Tahoma"/>
        </w:rPr>
        <w:sectPr w:rsidR="0075465D" w:rsidRPr="00A92DF0" w:rsidSect="00712FD1">
          <w:headerReference w:type="default" r:id="rId8"/>
          <w:pgSz w:w="11906" w:h="16838"/>
          <w:pgMar w:top="1418" w:right="1418" w:bottom="1418" w:left="1418" w:header="1362" w:footer="2" w:gutter="0"/>
          <w:cols w:space="708"/>
          <w:docGrid w:linePitch="360"/>
        </w:sectPr>
      </w:pPr>
    </w:p>
    <w:p w:rsidR="003F7563" w:rsidRPr="00A92DF0" w:rsidRDefault="005747FC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Ime</w:t>
      </w:r>
      <w:r w:rsidR="000C0BCE" w:rsidRPr="00A92DF0">
        <w:rPr>
          <w:rFonts w:asciiTheme="minorHAnsi" w:hAnsiTheme="minorHAnsi" w:cs="Tahoma"/>
        </w:rPr>
        <w:t>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0C0BCE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0C0BCE" w:rsidRPr="00A92DF0">
        <w:rPr>
          <w:rFonts w:asciiTheme="minorHAnsi" w:hAnsiTheme="minorHAnsi" w:cs="Tahoma"/>
        </w:rPr>
        <w:instrText xml:space="preserve"> FORMTEXT </w:instrText>
      </w:r>
      <w:r w:rsidR="000C0BCE" w:rsidRPr="00A92DF0">
        <w:rPr>
          <w:rFonts w:asciiTheme="minorHAnsi" w:hAnsiTheme="minorHAnsi" w:cs="Tahoma"/>
        </w:rPr>
      </w:r>
      <w:r w:rsidR="000C0BCE"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0C0BCE" w:rsidRPr="00A92DF0">
        <w:rPr>
          <w:rFonts w:asciiTheme="minorHAnsi" w:hAnsiTheme="minorHAnsi" w:cs="Tahoma"/>
        </w:rPr>
        <w:fldChar w:fldCharType="end"/>
      </w:r>
      <w:bookmarkEnd w:id="1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5747FC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Prezime: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3F7563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4B68C2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D47137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Matični broj indeksa: </w:t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3F7563" w:rsidRPr="00D47137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Zahtjev za izdavanje nove iskaznice podnosim jer je student</w:t>
      </w:r>
      <w:r w:rsidR="00D47137">
        <w:rPr>
          <w:rFonts w:asciiTheme="minorHAnsi" w:hAnsiTheme="minorHAnsi" w:cs="Tahoma"/>
          <w:b/>
        </w:rPr>
        <w:t>s</w:t>
      </w:r>
      <w:r w:rsidRPr="00D47137">
        <w:rPr>
          <w:rFonts w:asciiTheme="minorHAnsi" w:hAnsiTheme="minorHAnsi" w:cs="Tahoma"/>
          <w:b/>
        </w:rPr>
        <w:t>ka iskaznica:</w:t>
      </w:r>
    </w:p>
    <w:p w:rsidR="00A210D1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611203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Izgubljena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</w:p>
    <w:p w:rsidR="005747FC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897893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7FC"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Ukradena</w:t>
      </w:r>
    </w:p>
    <w:p w:rsidR="004B68C2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469201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Oštećena</w:t>
      </w:r>
      <w:r w:rsidR="004B68C2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</w:p>
    <w:p w:rsidR="00291EE5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521927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7FC"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Ostalo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</w:p>
    <w:p w:rsidR="005747FC" w:rsidRDefault="00291EE5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68308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5747FC" w:rsidRPr="00D47137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Zahtjev za izdavanje nove iskaznice podnosim:</w:t>
      </w:r>
    </w:p>
    <w:p w:rsidR="00A210D1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68185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7FC">
            <w:rPr>
              <w:rFonts w:ascii="MS Gothic" w:eastAsia="MS Gothic" w:hAnsi="MS Gothic" w:cs="Tahoma" w:hint="eastAsia"/>
            </w:rPr>
            <w:t>☐</w:t>
          </w:r>
        </w:sdtContent>
      </w:sdt>
      <w:r w:rsidR="00413F6B">
        <w:rPr>
          <w:rFonts w:asciiTheme="minorHAnsi" w:hAnsiTheme="minorHAnsi" w:cs="Tahoma"/>
        </w:rPr>
        <w:tab/>
        <w:t>Prvi put</w:t>
      </w:r>
    </w:p>
    <w:p w:rsidR="00A5279E" w:rsidRDefault="00D47137" w:rsidP="00413F6B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237944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="00413F6B">
        <w:rPr>
          <w:rFonts w:asciiTheme="minorHAnsi" w:hAnsiTheme="minorHAnsi" w:cs="Tahoma"/>
        </w:rPr>
        <w:tab/>
        <w:t xml:space="preserve">Drugi </w:t>
      </w:r>
      <w:r w:rsidR="00413F6B" w:rsidRPr="00413F6B">
        <w:rPr>
          <w:rFonts w:asciiTheme="minorHAnsi" w:hAnsiTheme="minorHAnsi" w:cs="Tahoma"/>
        </w:rPr>
        <w:t>put</w:t>
      </w:r>
    </w:p>
    <w:p w:rsidR="00413F6B" w:rsidRPr="00413F6B" w:rsidRDefault="00D47137" w:rsidP="00413F6B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851602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F6B">
            <w:rPr>
              <w:rFonts w:ascii="MS Gothic" w:eastAsia="MS Gothic" w:hAnsi="MS Gothic" w:cs="Tahoma" w:hint="eastAsia"/>
            </w:rPr>
            <w:t>☐</w:t>
          </w:r>
        </w:sdtContent>
      </w:sdt>
      <w:r w:rsidR="00413F6B">
        <w:rPr>
          <w:rFonts w:asciiTheme="minorHAnsi" w:hAnsiTheme="minorHAnsi" w:cs="Tahoma"/>
        </w:rPr>
        <w:tab/>
        <w:t>_____ put</w:t>
      </w:r>
    </w:p>
    <w:p w:rsidR="005747FC" w:rsidRDefault="005747FC" w:rsidP="003F7563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  <w:b/>
        </w:rPr>
      </w:pPr>
    </w:p>
    <w:p w:rsidR="00413F6B" w:rsidRPr="00D47137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Zamolbi prilažem dokaz o uplati naknade za izdavanje nove iskaznice u iznosu od 50,00 kn na</w:t>
      </w:r>
      <w:r w:rsidR="00D47137">
        <w:rPr>
          <w:rFonts w:asciiTheme="minorHAnsi" w:hAnsiTheme="minorHAnsi" w:cs="Tahoma"/>
          <w:b/>
        </w:rPr>
        <w:t>:</w:t>
      </w:r>
      <w:r w:rsidRPr="00D47137">
        <w:rPr>
          <w:rFonts w:asciiTheme="minorHAnsi" w:hAnsiTheme="minorHAnsi" w:cs="Tahoma"/>
          <w:b/>
        </w:rPr>
        <w:t xml:space="preserve"> </w:t>
      </w:r>
    </w:p>
    <w:p w:rsidR="00413F6B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IBAN: 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D47137" w:rsidRPr="00D47137">
        <w:rPr>
          <w:rFonts w:asciiTheme="minorHAnsi" w:hAnsiTheme="minorHAnsi" w:cs="Tahoma"/>
          <w:b/>
          <w:bCs/>
        </w:rPr>
        <w:t>HR5823600001101522208</w:t>
      </w:r>
    </w:p>
    <w:p w:rsidR="00413F6B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</w:rPr>
      </w:pPr>
      <w:r w:rsidRPr="00413F6B">
        <w:rPr>
          <w:rFonts w:asciiTheme="minorHAnsi" w:hAnsiTheme="minorHAnsi" w:cs="Tahoma"/>
        </w:rPr>
        <w:t>Poziv na broj</w:t>
      </w:r>
      <w:r>
        <w:rPr>
          <w:rFonts w:asciiTheme="minorHAnsi" w:hAnsiTheme="minorHAnsi" w:cs="Tahoma"/>
        </w:rPr>
        <w:t xml:space="preserve">: </w:t>
      </w:r>
      <w:r w:rsidR="00D47137">
        <w:rPr>
          <w:rFonts w:asciiTheme="minorHAnsi" w:hAnsiTheme="minorHAnsi" w:cs="Tahoma"/>
        </w:rPr>
        <w:tab/>
      </w:r>
      <w:r w:rsidRPr="00D47137">
        <w:rPr>
          <w:rFonts w:asciiTheme="minorHAnsi" w:hAnsiTheme="minorHAnsi" w:cs="Tahoma"/>
          <w:b/>
        </w:rPr>
        <w:t>604018-108</w:t>
      </w:r>
      <w:r w:rsidRPr="00D47137">
        <w:rPr>
          <w:rFonts w:asciiTheme="minorHAnsi" w:hAnsiTheme="minorHAnsi" w:cs="Tahoma"/>
          <w:b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 xml:space="preserve">                      </w:t>
      </w:r>
    </w:p>
    <w:p w:rsidR="00413F6B" w:rsidRPr="00413F6B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MODEL: </w:t>
      </w:r>
      <w:r w:rsidR="00D47137">
        <w:rPr>
          <w:rFonts w:asciiTheme="minorHAnsi" w:hAnsiTheme="minorHAnsi" w:cs="Tahoma"/>
        </w:rPr>
        <w:tab/>
      </w:r>
      <w:r w:rsidRPr="00D47137">
        <w:rPr>
          <w:rFonts w:asciiTheme="minorHAnsi" w:hAnsiTheme="minorHAnsi" w:cs="Tahoma"/>
          <w:b/>
        </w:rPr>
        <w:t>HR00</w:t>
      </w:r>
    </w:p>
    <w:p w:rsidR="00D47137" w:rsidRDefault="00D47137" w:rsidP="00B67AB9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</w:p>
    <w:p w:rsidR="004D6F8C" w:rsidRPr="00D47137" w:rsidRDefault="004D6F8C" w:rsidP="00B67AB9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Mjesto i datum:</w:t>
      </w:r>
      <w:r w:rsidR="00A92DF0" w:rsidRPr="00D47137">
        <w:rPr>
          <w:rFonts w:asciiTheme="minorHAnsi" w:hAnsiTheme="minorHAnsi" w:cs="Tahoma"/>
          <w:b/>
        </w:rPr>
        <w:tab/>
      </w:r>
      <w:r w:rsidRPr="00D47137">
        <w:rPr>
          <w:rFonts w:asciiTheme="minorHAnsi" w:hAnsiTheme="minorHAnsi" w:cs="Tahoma"/>
          <w:b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Pr="00D47137">
        <w:rPr>
          <w:rFonts w:asciiTheme="minorHAnsi" w:hAnsiTheme="minorHAnsi" w:cs="Tahoma"/>
          <w:b/>
        </w:rPr>
        <w:instrText xml:space="preserve"> FORMTEXT </w:instrText>
      </w:r>
      <w:r w:rsidRPr="00D47137">
        <w:rPr>
          <w:rFonts w:asciiTheme="minorHAnsi" w:hAnsiTheme="minorHAnsi" w:cs="Tahoma"/>
          <w:b/>
        </w:rPr>
      </w:r>
      <w:r w:rsidRPr="00D47137">
        <w:rPr>
          <w:rFonts w:asciiTheme="minorHAnsi" w:hAnsiTheme="minorHAnsi" w:cs="Tahoma"/>
          <w:b/>
        </w:rPr>
        <w:fldChar w:fldCharType="separate"/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</w:rPr>
        <w:fldChar w:fldCharType="end"/>
      </w:r>
      <w:bookmarkEnd w:id="2"/>
    </w:p>
    <w:p w:rsidR="00C576FA" w:rsidRPr="00A92DF0" w:rsidRDefault="00964F27" w:rsidP="00A92DF0">
      <w:pPr>
        <w:spacing w:after="240" w:line="240" w:lineRule="auto"/>
        <w:rPr>
          <w:rFonts w:asciiTheme="minorHAnsi" w:hAnsiTheme="minorHAnsi" w:cs="Tahoma"/>
          <w:sz w:val="18"/>
        </w:rPr>
      </w:pPr>
      <w:r>
        <w:rPr>
          <w:rFonts w:asciiTheme="minorHAnsi" w:hAnsiTheme="minorHAnsi"/>
        </w:rPr>
        <w:pict>
          <v:rect id="_x0000_i1047" style="width:453.6pt;height:1pt" o:hralign="center" o:hrstd="t" o:hrnoshade="t" o:hr="t" fillcolor="black [3213]" stroked="f"/>
        </w:pict>
      </w:r>
    </w:p>
    <w:p w:rsidR="001B703F" w:rsidRDefault="00964F27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48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712FD1" w:rsidRDefault="00712FD1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712FD1" w:rsidRPr="00A92DF0" w:rsidRDefault="00712FD1" w:rsidP="00712FD1">
      <w:pPr>
        <w:spacing w:after="120" w:line="240" w:lineRule="auto"/>
        <w:rPr>
          <w:rFonts w:asciiTheme="minorHAnsi" w:hAnsiTheme="minorHAnsi" w:cs="Tahoma"/>
        </w:rPr>
      </w:pPr>
    </w:p>
    <w:sectPr w:rsidR="00712FD1" w:rsidRPr="00A92DF0" w:rsidSect="00F7266A">
      <w:headerReference w:type="default" r:id="rId9"/>
      <w:type w:val="continuous"/>
      <w:pgSz w:w="11906" w:h="16838"/>
      <w:pgMar w:top="1417" w:right="1417" w:bottom="1417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F27" w:rsidRDefault="00964F27" w:rsidP="000C0BCE">
      <w:pPr>
        <w:spacing w:after="0" w:line="240" w:lineRule="auto"/>
      </w:pPr>
      <w:r>
        <w:separator/>
      </w:r>
    </w:p>
  </w:endnote>
  <w:endnote w:type="continuationSeparator" w:id="0">
    <w:p w:rsidR="00964F27" w:rsidRDefault="00964F27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F27" w:rsidRDefault="00964F27" w:rsidP="000C0BCE">
      <w:pPr>
        <w:spacing w:after="0" w:line="240" w:lineRule="auto"/>
      </w:pPr>
      <w:r>
        <w:separator/>
      </w:r>
    </w:p>
  </w:footnote>
  <w:footnote w:type="continuationSeparator" w:id="0">
    <w:p w:rsidR="00964F27" w:rsidRDefault="00964F27" w:rsidP="000C0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69"/>
    </w:tblGrid>
    <w:tr w:rsidR="0075465D" w:rsidRPr="00A92DF0" w:rsidTr="000C0BCE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75465D" w:rsidRPr="00A92DF0" w:rsidRDefault="005633A4" w:rsidP="000C0BCE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4D91CEE" wp14:editId="38379B9F">
                <wp:extent cx="714375" cy="714375"/>
                <wp:effectExtent l="0" t="0" r="9525" b="9525"/>
                <wp:docPr id="3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5465D" w:rsidRPr="00A92DF0">
            <w:rPr>
              <w:rFonts w:asciiTheme="minorHAnsi" w:hAnsiTheme="minorHAnsi" w:cs="Tahoma"/>
              <w:sz w:val="32"/>
            </w:rPr>
            <w:t xml:space="preserve">  </w:t>
          </w:r>
          <w:r w:rsidR="0075465D"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4859EF57" wp14:editId="3D3FA882">
                <wp:extent cx="752475" cy="714375"/>
                <wp:effectExtent l="19050" t="0" r="9525" b="0"/>
                <wp:docPr id="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75465D" w:rsidRPr="00C32C29" w:rsidRDefault="0075465D" w:rsidP="000C0BCE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75465D" w:rsidRPr="00C32C29" w:rsidRDefault="0075465D" w:rsidP="000C0BCE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75465D" w:rsidRPr="00C32C29" w:rsidRDefault="0075465D" w:rsidP="002C462B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C32C29" w:rsidRPr="00C32C29" w:rsidRDefault="00C32C29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75465D" w:rsidRPr="00C32C29" w:rsidRDefault="00C32C29" w:rsidP="00C32C29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75465D" w:rsidRPr="00A92DF0" w:rsidRDefault="0075465D">
    <w:pPr>
      <w:pStyle w:val="Zaglavlje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712FD1" w:rsidRPr="00A92DF0" w:rsidTr="008D0517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712FD1" w:rsidRPr="00A92DF0" w:rsidRDefault="00712FD1" w:rsidP="00712FD1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4341A34D" wp14:editId="4822AC7F">
                <wp:extent cx="714375" cy="714375"/>
                <wp:effectExtent l="0" t="0" r="9525" b="9525"/>
                <wp:docPr id="5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54050B6" wp14:editId="3F654862">
                <wp:extent cx="752475" cy="714375"/>
                <wp:effectExtent l="19050" t="0" r="9525" b="0"/>
                <wp:docPr id="6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712FD1" w:rsidRPr="00C32C29" w:rsidRDefault="00712FD1" w:rsidP="00712FD1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712FD1" w:rsidRPr="00C32C29" w:rsidRDefault="00712FD1" w:rsidP="00712FD1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712FD1" w:rsidRPr="00C32C29" w:rsidRDefault="00712FD1" w:rsidP="00712FD1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712FD1" w:rsidRPr="00C32C29" w:rsidRDefault="00712FD1" w:rsidP="00712FD1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712FD1" w:rsidRPr="00C32C29" w:rsidRDefault="00712FD1" w:rsidP="00712FD1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C576FA" w:rsidRPr="00C9132A" w:rsidRDefault="00C576FA" w:rsidP="00C9132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6E"/>
    <w:rsid w:val="00010E64"/>
    <w:rsid w:val="00026C14"/>
    <w:rsid w:val="000341E2"/>
    <w:rsid w:val="0005527E"/>
    <w:rsid w:val="00075EBA"/>
    <w:rsid w:val="000B0586"/>
    <w:rsid w:val="000C0BCE"/>
    <w:rsid w:val="000F28D3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91EE5"/>
    <w:rsid w:val="002C462B"/>
    <w:rsid w:val="002F3C45"/>
    <w:rsid w:val="0034765E"/>
    <w:rsid w:val="003F00A7"/>
    <w:rsid w:val="003F7563"/>
    <w:rsid w:val="00413F6B"/>
    <w:rsid w:val="00436B48"/>
    <w:rsid w:val="00460A17"/>
    <w:rsid w:val="004A0469"/>
    <w:rsid w:val="004B68C2"/>
    <w:rsid w:val="004D6F8C"/>
    <w:rsid w:val="005633A4"/>
    <w:rsid w:val="005747FC"/>
    <w:rsid w:val="005D69F9"/>
    <w:rsid w:val="005E3EB4"/>
    <w:rsid w:val="005E4781"/>
    <w:rsid w:val="00602D47"/>
    <w:rsid w:val="006419DC"/>
    <w:rsid w:val="006801DE"/>
    <w:rsid w:val="006A4C5A"/>
    <w:rsid w:val="006C0F34"/>
    <w:rsid w:val="006F53ED"/>
    <w:rsid w:val="00712FD1"/>
    <w:rsid w:val="0075465D"/>
    <w:rsid w:val="007D1742"/>
    <w:rsid w:val="00803F83"/>
    <w:rsid w:val="00813E62"/>
    <w:rsid w:val="00824CD9"/>
    <w:rsid w:val="0083032E"/>
    <w:rsid w:val="00851461"/>
    <w:rsid w:val="0085775B"/>
    <w:rsid w:val="00870763"/>
    <w:rsid w:val="008C218B"/>
    <w:rsid w:val="00902A3A"/>
    <w:rsid w:val="009059EA"/>
    <w:rsid w:val="00945FF2"/>
    <w:rsid w:val="00964F27"/>
    <w:rsid w:val="00977521"/>
    <w:rsid w:val="009A2750"/>
    <w:rsid w:val="00A03FE8"/>
    <w:rsid w:val="00A16D8A"/>
    <w:rsid w:val="00A210D1"/>
    <w:rsid w:val="00A34D96"/>
    <w:rsid w:val="00A5279E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47808"/>
    <w:rsid w:val="00B516A4"/>
    <w:rsid w:val="00B67AB9"/>
    <w:rsid w:val="00B83EB1"/>
    <w:rsid w:val="00BB5B7D"/>
    <w:rsid w:val="00BC7534"/>
    <w:rsid w:val="00BF5927"/>
    <w:rsid w:val="00C0046E"/>
    <w:rsid w:val="00C32C29"/>
    <w:rsid w:val="00C4007C"/>
    <w:rsid w:val="00C576FA"/>
    <w:rsid w:val="00C9132A"/>
    <w:rsid w:val="00CD3B48"/>
    <w:rsid w:val="00D01575"/>
    <w:rsid w:val="00D22BB9"/>
    <w:rsid w:val="00D419CF"/>
    <w:rsid w:val="00D46F35"/>
    <w:rsid w:val="00D47137"/>
    <w:rsid w:val="00D519FB"/>
    <w:rsid w:val="00D634B6"/>
    <w:rsid w:val="00DA2E2C"/>
    <w:rsid w:val="00DE6BDC"/>
    <w:rsid w:val="00F345C5"/>
    <w:rsid w:val="00F357F2"/>
    <w:rsid w:val="00F6373F"/>
    <w:rsid w:val="00F66294"/>
    <w:rsid w:val="00F7266A"/>
    <w:rsid w:val="00F8574E"/>
    <w:rsid w:val="00F90567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657D6"/>
  <w15:docId w15:val="{EF32D7ED-4268-4F67-A2D6-9538475D8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0C0BCE"/>
  </w:style>
  <w:style w:type="paragraph" w:styleId="Podnoje">
    <w:name w:val="footer"/>
    <w:basedOn w:val="Normal"/>
    <w:link w:val="Podnoje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BCE"/>
  </w:style>
  <w:style w:type="character" w:styleId="Hiperveza">
    <w:name w:val="Hyperlink"/>
    <w:basedOn w:val="Zadanifontodlomka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0C0BCE"/>
    <w:rPr>
      <w:color w:val="808080"/>
    </w:rPr>
  </w:style>
  <w:style w:type="paragraph" w:styleId="Odlomakpopisa">
    <w:name w:val="List Paragraph"/>
    <w:basedOn w:val="Normal"/>
    <w:uiPriority w:val="34"/>
    <w:qFormat/>
    <w:rsid w:val="00977521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D471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89451163-E67D-4CA4-9D77-0753A004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PMF.dotm</Template>
  <TotalTime>21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3</cp:revision>
  <cp:lastPrinted>2018-04-24T06:58:00Z</cp:lastPrinted>
  <dcterms:created xsi:type="dcterms:W3CDTF">2018-04-25T11:03:00Z</dcterms:created>
  <dcterms:modified xsi:type="dcterms:W3CDTF">2018-06-11T06:27:00Z</dcterms:modified>
</cp:coreProperties>
</file>