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26096" w14:textId="77777777" w:rsidR="000C0BCE" w:rsidRPr="00A92DF0" w:rsidRDefault="003B35B7" w:rsidP="008C218B">
      <w:pP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pict w14:anchorId="75308B29">
          <v:rect id="_x0000_i1025" style="width:453.6pt;height:1pt" o:hralign="center" o:hrstd="t" o:hrnoshade="t" o:hr="t" fillcolor="black [3213]" stroked="f"/>
        </w:pict>
      </w:r>
    </w:p>
    <w:p w14:paraId="1D305FDE" w14:textId="77777777" w:rsidR="000F28D3" w:rsidRPr="00A92DF0" w:rsidRDefault="00A03FE8" w:rsidP="004D6F8C">
      <w:pPr>
        <w:spacing w:after="0" w:line="240" w:lineRule="auto"/>
        <w:jc w:val="center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</w:rPr>
        <w:t>ZAMOLBA</w:t>
      </w:r>
      <w:r w:rsidR="005747FC">
        <w:rPr>
          <w:rFonts w:asciiTheme="minorHAnsi" w:hAnsiTheme="minorHAnsi" w:cs="Tahoma"/>
          <w:b/>
        </w:rPr>
        <w:t xml:space="preserve"> ZA IZDAVANJE NOVE X-ICE</w:t>
      </w:r>
      <w:r w:rsidR="003B35B7">
        <w:rPr>
          <w:rFonts w:asciiTheme="minorHAnsi" w:hAnsiTheme="minorHAnsi" w:cs="Tahoma"/>
        </w:rPr>
        <w:pict w14:anchorId="62579C9A">
          <v:rect id="_x0000_i1026" style="width:453.6pt;height:1pt" o:hralign="center" o:hrstd="t" o:hrnoshade="t" o:hr="t" fillcolor="black [3213]" stroked="f"/>
        </w:pict>
      </w:r>
    </w:p>
    <w:p w14:paraId="63DA8769" w14:textId="77777777" w:rsidR="0075465D" w:rsidRPr="00A92DF0" w:rsidRDefault="0075465D" w:rsidP="004D6F8C">
      <w:pPr>
        <w:spacing w:after="0" w:line="240" w:lineRule="auto"/>
        <w:rPr>
          <w:rFonts w:asciiTheme="minorHAnsi" w:hAnsiTheme="minorHAnsi" w:cs="Tahoma"/>
        </w:rPr>
        <w:sectPr w:rsidR="0075465D" w:rsidRPr="00A92DF0" w:rsidSect="00712FD1">
          <w:headerReference w:type="default" r:id="rId11"/>
          <w:pgSz w:w="11906" w:h="16838"/>
          <w:pgMar w:top="1418" w:right="1418" w:bottom="1418" w:left="1418" w:header="1362" w:footer="2" w:gutter="0"/>
          <w:cols w:space="708"/>
          <w:docGrid w:linePitch="360"/>
        </w:sectPr>
      </w:pPr>
    </w:p>
    <w:p w14:paraId="5189B716" w14:textId="77777777" w:rsidR="003F7563" w:rsidRPr="00A92DF0" w:rsidRDefault="005747FC" w:rsidP="003F7563">
      <w:pPr>
        <w:pBdr>
          <w:between w:val="dotted" w:sz="4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744"/>
        </w:tabs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Ime</w:t>
      </w:r>
      <w:r w:rsidR="000C0BCE" w:rsidRPr="00A92DF0">
        <w:rPr>
          <w:rFonts w:asciiTheme="minorHAnsi" w:hAnsiTheme="minorHAnsi" w:cs="Tahoma"/>
        </w:rPr>
        <w:t>:</w:t>
      </w:r>
      <w:r w:rsidR="0075465D" w:rsidRPr="00A92DF0">
        <w:rPr>
          <w:rFonts w:asciiTheme="minorHAnsi" w:hAnsiTheme="minorHAnsi" w:cs="Tahoma"/>
        </w:rPr>
        <w:t xml:space="preserve"> </w:t>
      </w:r>
      <w:r w:rsidR="00A92DF0"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0C0BCE"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0C0BCE" w:rsidRPr="00A92DF0">
        <w:rPr>
          <w:rFonts w:asciiTheme="minorHAnsi" w:hAnsiTheme="minorHAnsi" w:cs="Tahoma"/>
        </w:rPr>
        <w:instrText xml:space="preserve"> FORMTEXT </w:instrText>
      </w:r>
      <w:r w:rsidR="000C0BCE" w:rsidRPr="00A92DF0">
        <w:rPr>
          <w:rFonts w:asciiTheme="minorHAnsi" w:hAnsiTheme="minorHAnsi" w:cs="Tahoma"/>
        </w:rPr>
      </w:r>
      <w:r w:rsidR="000C0BCE" w:rsidRPr="00A92DF0">
        <w:rPr>
          <w:rFonts w:asciiTheme="minorHAnsi" w:hAnsiTheme="minorHAnsi" w:cs="Tahoma"/>
        </w:rPr>
        <w:fldChar w:fldCharType="separate"/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0C0BCE" w:rsidRPr="00A92DF0">
        <w:rPr>
          <w:rFonts w:asciiTheme="minorHAnsi" w:hAnsiTheme="minorHAnsi" w:cs="Tahoma"/>
        </w:rPr>
        <w:fldChar w:fldCharType="end"/>
      </w:r>
      <w:bookmarkEnd w:id="0"/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3F7563" w:rsidRPr="00A92DF0">
        <w:rPr>
          <w:rFonts w:asciiTheme="minorHAnsi" w:hAnsiTheme="minorHAnsi" w:cs="Tahoma"/>
        </w:rPr>
        <w:tab/>
      </w:r>
    </w:p>
    <w:p w14:paraId="2B41AF12" w14:textId="77777777" w:rsidR="005747FC" w:rsidRDefault="005747FC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Prezime:</w:t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</w:p>
    <w:p w14:paraId="11E6047B" w14:textId="77777777" w:rsidR="003F7563" w:rsidRDefault="005747FC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JMBAG</w:t>
      </w:r>
      <w:r w:rsidR="004B68C2" w:rsidRPr="00A92DF0">
        <w:rPr>
          <w:rFonts w:asciiTheme="minorHAnsi" w:hAnsiTheme="minorHAnsi" w:cs="Tahoma"/>
        </w:rPr>
        <w:t>: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4B68C2"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68C2" w:rsidRPr="00A92DF0">
        <w:rPr>
          <w:rFonts w:asciiTheme="minorHAnsi" w:hAnsiTheme="minorHAnsi" w:cs="Tahoma"/>
        </w:rPr>
        <w:instrText xml:space="preserve"> FORMTEXT </w:instrText>
      </w:r>
      <w:r w:rsidR="004B68C2" w:rsidRPr="00A92DF0">
        <w:rPr>
          <w:rFonts w:asciiTheme="minorHAnsi" w:hAnsiTheme="minorHAnsi" w:cs="Tahoma"/>
        </w:rPr>
      </w:r>
      <w:r w:rsidR="004B68C2" w:rsidRPr="00A92DF0">
        <w:rPr>
          <w:rFonts w:asciiTheme="minorHAnsi" w:hAnsiTheme="minorHAnsi" w:cs="Tahoma"/>
        </w:rPr>
        <w:fldChar w:fldCharType="separate"/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</w:rPr>
        <w:fldChar w:fldCharType="end"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14:paraId="4046AC57" w14:textId="77777777" w:rsidR="003F7563" w:rsidRPr="00D47137" w:rsidRDefault="005747FC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  <w:b/>
        </w:rPr>
      </w:pPr>
      <w:r w:rsidRPr="00D47137">
        <w:rPr>
          <w:rFonts w:asciiTheme="minorHAnsi" w:hAnsiTheme="minorHAnsi" w:cs="Tahoma"/>
          <w:b/>
        </w:rPr>
        <w:t>Zahtjev za izdavanje nove iskaznice podnosim jer je student</w:t>
      </w:r>
      <w:r w:rsidR="00D47137">
        <w:rPr>
          <w:rFonts w:asciiTheme="minorHAnsi" w:hAnsiTheme="minorHAnsi" w:cs="Tahoma"/>
          <w:b/>
        </w:rPr>
        <w:t>s</w:t>
      </w:r>
      <w:r w:rsidRPr="00D47137">
        <w:rPr>
          <w:rFonts w:asciiTheme="minorHAnsi" w:hAnsiTheme="minorHAnsi" w:cs="Tahoma"/>
          <w:b/>
        </w:rPr>
        <w:t>ka iskaznica:</w:t>
      </w:r>
    </w:p>
    <w:p w14:paraId="724E4E48" w14:textId="77777777" w:rsidR="00A210D1" w:rsidRPr="00A92DF0" w:rsidRDefault="00D47137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-611203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</w:rPr>
            <w:t>☐</w:t>
          </w:r>
        </w:sdtContent>
      </w:sdt>
      <w:r w:rsidR="005747FC">
        <w:rPr>
          <w:rFonts w:asciiTheme="minorHAnsi" w:hAnsiTheme="minorHAnsi" w:cs="Tahoma"/>
        </w:rPr>
        <w:tab/>
        <w:t>Izgubljena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</w:p>
    <w:p w14:paraId="411E27B4" w14:textId="77777777" w:rsidR="005747FC" w:rsidRDefault="00D47137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-897893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47FC">
            <w:rPr>
              <w:rFonts w:ascii="MS Gothic" w:eastAsia="MS Gothic" w:hAnsi="MS Gothic" w:cs="Tahoma" w:hint="eastAsia"/>
            </w:rPr>
            <w:t>☐</w:t>
          </w:r>
        </w:sdtContent>
      </w:sdt>
      <w:r w:rsidR="005747FC">
        <w:rPr>
          <w:rFonts w:asciiTheme="minorHAnsi" w:hAnsiTheme="minorHAnsi" w:cs="Tahoma"/>
        </w:rPr>
        <w:tab/>
        <w:t>Ukradena</w:t>
      </w:r>
    </w:p>
    <w:p w14:paraId="3CE5EE7F" w14:textId="77777777" w:rsidR="004B68C2" w:rsidRPr="00A92DF0" w:rsidRDefault="00D47137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-1469201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</w:rPr>
            <w:t>☐</w:t>
          </w:r>
        </w:sdtContent>
      </w:sdt>
      <w:r w:rsidR="005747FC">
        <w:rPr>
          <w:rFonts w:asciiTheme="minorHAnsi" w:hAnsiTheme="minorHAnsi" w:cs="Tahoma"/>
        </w:rPr>
        <w:tab/>
        <w:t>Oštećena</w:t>
      </w:r>
      <w:r w:rsidR="004B68C2" w:rsidRPr="00A92DF0">
        <w:rPr>
          <w:rFonts w:asciiTheme="minorHAnsi" w:hAnsiTheme="minorHAnsi" w:cs="Tahoma"/>
        </w:rPr>
        <w:t xml:space="preserve"> 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</w:p>
    <w:p w14:paraId="5BFB4A43" w14:textId="77777777" w:rsidR="00291EE5" w:rsidRDefault="00D47137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-1521927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47FC">
            <w:rPr>
              <w:rFonts w:ascii="MS Gothic" w:eastAsia="MS Gothic" w:hAnsi="MS Gothic" w:cs="Tahoma" w:hint="eastAsia"/>
            </w:rPr>
            <w:t>☐</w:t>
          </w:r>
        </w:sdtContent>
      </w:sdt>
      <w:r w:rsidR="005747FC">
        <w:rPr>
          <w:rFonts w:asciiTheme="minorHAnsi" w:hAnsiTheme="minorHAnsi" w:cs="Tahoma"/>
        </w:rPr>
        <w:tab/>
        <w:t>Ostalo</w:t>
      </w:r>
      <w:r w:rsidR="0075465D" w:rsidRPr="00A92DF0">
        <w:rPr>
          <w:rFonts w:asciiTheme="minorHAnsi" w:hAnsiTheme="minorHAnsi" w:cs="Tahoma"/>
        </w:rPr>
        <w:t xml:space="preserve"> </w:t>
      </w:r>
      <w:r w:rsidR="00A92DF0">
        <w:rPr>
          <w:rFonts w:asciiTheme="minorHAnsi" w:hAnsiTheme="minorHAnsi" w:cs="Tahoma"/>
        </w:rPr>
        <w:tab/>
      </w:r>
    </w:p>
    <w:p w14:paraId="525CDB28" w14:textId="77777777" w:rsidR="005747FC" w:rsidRDefault="00291EE5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168308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</w:rPr>
            <w:t>☐</w:t>
          </w:r>
        </w:sdtContent>
      </w:sdt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14:paraId="4F50802C" w14:textId="77777777" w:rsidR="005747FC" w:rsidRPr="00D47137" w:rsidRDefault="005747FC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  <w:b/>
        </w:rPr>
      </w:pPr>
      <w:r w:rsidRPr="00D47137">
        <w:rPr>
          <w:rFonts w:asciiTheme="minorHAnsi" w:hAnsiTheme="minorHAnsi" w:cs="Tahoma"/>
          <w:b/>
        </w:rPr>
        <w:t>Zahtjev za izdavanje nove iskaznice podnosim:</w:t>
      </w:r>
    </w:p>
    <w:p w14:paraId="5E51EE60" w14:textId="77777777" w:rsidR="00A210D1" w:rsidRPr="00A92DF0" w:rsidRDefault="00D47137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1681859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47FC">
            <w:rPr>
              <w:rFonts w:ascii="MS Gothic" w:eastAsia="MS Gothic" w:hAnsi="MS Gothic" w:cs="Tahoma" w:hint="eastAsia"/>
            </w:rPr>
            <w:t>☐</w:t>
          </w:r>
        </w:sdtContent>
      </w:sdt>
      <w:r w:rsidR="00413F6B">
        <w:rPr>
          <w:rFonts w:asciiTheme="minorHAnsi" w:hAnsiTheme="minorHAnsi" w:cs="Tahoma"/>
        </w:rPr>
        <w:tab/>
        <w:t>Prvi put</w:t>
      </w:r>
    </w:p>
    <w:p w14:paraId="0832C347" w14:textId="77777777" w:rsidR="00A5279E" w:rsidRDefault="00D47137" w:rsidP="00413F6B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-237944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</w:rPr>
            <w:t>☐</w:t>
          </w:r>
        </w:sdtContent>
      </w:sdt>
      <w:r w:rsidR="00413F6B">
        <w:rPr>
          <w:rFonts w:asciiTheme="minorHAnsi" w:hAnsiTheme="minorHAnsi" w:cs="Tahoma"/>
        </w:rPr>
        <w:tab/>
        <w:t xml:space="preserve">Drugi </w:t>
      </w:r>
      <w:r w:rsidR="00413F6B" w:rsidRPr="00413F6B">
        <w:rPr>
          <w:rFonts w:asciiTheme="minorHAnsi" w:hAnsiTheme="minorHAnsi" w:cs="Tahoma"/>
        </w:rPr>
        <w:t>put</w:t>
      </w:r>
    </w:p>
    <w:p w14:paraId="1E7A2B93" w14:textId="77777777" w:rsidR="00413F6B" w:rsidRPr="00413F6B" w:rsidRDefault="00D47137" w:rsidP="00413F6B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1851602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3F6B">
            <w:rPr>
              <w:rFonts w:ascii="MS Gothic" w:eastAsia="MS Gothic" w:hAnsi="MS Gothic" w:cs="Tahoma" w:hint="eastAsia"/>
            </w:rPr>
            <w:t>☐</w:t>
          </w:r>
        </w:sdtContent>
      </w:sdt>
      <w:r w:rsidR="00413F6B">
        <w:rPr>
          <w:rFonts w:asciiTheme="minorHAnsi" w:hAnsiTheme="minorHAnsi" w:cs="Tahoma"/>
        </w:rPr>
        <w:tab/>
        <w:t>_____ put</w:t>
      </w:r>
    </w:p>
    <w:p w14:paraId="4FE66365" w14:textId="77777777" w:rsidR="005747FC" w:rsidRDefault="005747FC" w:rsidP="003F7563">
      <w:pPr>
        <w:pBdr>
          <w:between w:val="dotted" w:sz="4" w:space="1" w:color="auto"/>
        </w:pBdr>
        <w:spacing w:after="0" w:line="240" w:lineRule="auto"/>
        <w:rPr>
          <w:rFonts w:asciiTheme="minorHAnsi" w:hAnsiTheme="minorHAnsi" w:cs="Tahoma"/>
          <w:b/>
        </w:rPr>
      </w:pPr>
    </w:p>
    <w:p w14:paraId="547FEDFC" w14:textId="77777777" w:rsidR="00413F6B" w:rsidRPr="00D47137" w:rsidRDefault="00413F6B" w:rsidP="00413F6B">
      <w:pPr>
        <w:pBdr>
          <w:between w:val="dotted" w:sz="4" w:space="1" w:color="auto"/>
        </w:pBdr>
        <w:spacing w:after="120" w:line="360" w:lineRule="auto"/>
        <w:rPr>
          <w:rFonts w:asciiTheme="minorHAnsi" w:hAnsiTheme="minorHAnsi" w:cs="Tahoma"/>
          <w:b/>
        </w:rPr>
      </w:pPr>
      <w:r w:rsidRPr="00D47137">
        <w:rPr>
          <w:rFonts w:asciiTheme="minorHAnsi" w:hAnsiTheme="minorHAnsi" w:cs="Tahoma"/>
          <w:b/>
        </w:rPr>
        <w:t xml:space="preserve">Zamolbi prilažem dokaz o uplati naknade za izdavanje nove iskaznice u iznosu od </w:t>
      </w:r>
      <w:r w:rsidR="003B35B7">
        <w:rPr>
          <w:rFonts w:asciiTheme="minorHAnsi" w:hAnsiTheme="minorHAnsi" w:cs="Tahoma"/>
          <w:b/>
        </w:rPr>
        <w:t xml:space="preserve">6,64 € </w:t>
      </w:r>
      <w:r w:rsidR="003B35B7" w:rsidRPr="003B35B7">
        <w:rPr>
          <w:rFonts w:asciiTheme="minorHAnsi" w:hAnsiTheme="minorHAnsi" w:cs="Tahoma"/>
        </w:rPr>
        <w:t>(</w:t>
      </w:r>
      <w:r w:rsidRPr="003B35B7">
        <w:rPr>
          <w:rFonts w:asciiTheme="minorHAnsi" w:hAnsiTheme="minorHAnsi" w:cs="Tahoma"/>
        </w:rPr>
        <w:t>50,00 kn</w:t>
      </w:r>
      <w:r w:rsidR="003B35B7" w:rsidRPr="003B35B7">
        <w:rPr>
          <w:rFonts w:asciiTheme="minorHAnsi" w:hAnsiTheme="minorHAnsi" w:cs="Tahoma"/>
        </w:rPr>
        <w:t>)</w:t>
      </w:r>
      <w:r w:rsidR="003B35B7">
        <w:rPr>
          <w:rFonts w:asciiTheme="minorHAnsi" w:hAnsiTheme="minorHAnsi" w:cs="Tahoma"/>
        </w:rPr>
        <w:t>:</w:t>
      </w:r>
      <w:bookmarkStart w:id="1" w:name="_GoBack"/>
      <w:bookmarkEnd w:id="1"/>
    </w:p>
    <w:p w14:paraId="4AD9C3A6" w14:textId="77777777" w:rsidR="00413F6B" w:rsidRDefault="00413F6B" w:rsidP="00413F6B">
      <w:pPr>
        <w:pBdr>
          <w:between w:val="dotted" w:sz="4" w:space="1" w:color="auto"/>
        </w:pBdr>
        <w:spacing w:after="120" w:line="36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IBAN: </w:t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 w:rsidR="00D47137" w:rsidRPr="00D47137">
        <w:rPr>
          <w:rFonts w:asciiTheme="minorHAnsi" w:hAnsiTheme="minorHAnsi" w:cs="Tahoma"/>
          <w:b/>
          <w:bCs/>
        </w:rPr>
        <w:t>HR5823600001101522208</w:t>
      </w:r>
    </w:p>
    <w:p w14:paraId="1F338EC0" w14:textId="77777777" w:rsidR="00413F6B" w:rsidRDefault="00413F6B" w:rsidP="00413F6B">
      <w:pPr>
        <w:pBdr>
          <w:between w:val="dotted" w:sz="4" w:space="1" w:color="auto"/>
        </w:pBdr>
        <w:spacing w:after="120" w:line="360" w:lineRule="auto"/>
        <w:rPr>
          <w:rFonts w:asciiTheme="minorHAnsi" w:hAnsiTheme="minorHAnsi" w:cs="Tahoma"/>
        </w:rPr>
      </w:pPr>
      <w:r w:rsidRPr="00413F6B">
        <w:rPr>
          <w:rFonts w:asciiTheme="minorHAnsi" w:hAnsiTheme="minorHAnsi" w:cs="Tahoma"/>
        </w:rPr>
        <w:t>Poziv na broj</w:t>
      </w:r>
      <w:r>
        <w:rPr>
          <w:rFonts w:asciiTheme="minorHAnsi" w:hAnsiTheme="minorHAnsi" w:cs="Tahoma"/>
        </w:rPr>
        <w:t xml:space="preserve">: </w:t>
      </w:r>
      <w:r w:rsidR="00D47137">
        <w:rPr>
          <w:rFonts w:asciiTheme="minorHAnsi" w:hAnsiTheme="minorHAnsi" w:cs="Tahoma"/>
        </w:rPr>
        <w:tab/>
      </w:r>
      <w:r w:rsidRPr="00D47137">
        <w:rPr>
          <w:rFonts w:asciiTheme="minorHAnsi" w:hAnsiTheme="minorHAnsi" w:cs="Tahoma"/>
          <w:b/>
        </w:rPr>
        <w:t>604018-108</w:t>
      </w:r>
      <w:r w:rsidR="00775622">
        <w:rPr>
          <w:rFonts w:asciiTheme="minorHAnsi" w:hAnsiTheme="minorHAnsi" w:cs="Tahoma"/>
          <w:b/>
        </w:rPr>
        <w:t>-OIB studenta</w:t>
      </w:r>
      <w:r w:rsidRPr="00D47137">
        <w:rPr>
          <w:rFonts w:asciiTheme="minorHAnsi" w:hAnsiTheme="minorHAnsi" w:cs="Tahoma"/>
          <w:b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  <w:t xml:space="preserve">                      </w:t>
      </w:r>
    </w:p>
    <w:p w14:paraId="17F80E41" w14:textId="77777777" w:rsidR="00413F6B" w:rsidRPr="00413F6B" w:rsidRDefault="00413F6B" w:rsidP="00413F6B">
      <w:pPr>
        <w:pBdr>
          <w:between w:val="dotted" w:sz="4" w:space="1" w:color="auto"/>
        </w:pBdr>
        <w:spacing w:after="120" w:line="36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MODEL: </w:t>
      </w:r>
      <w:r w:rsidR="00D47137">
        <w:rPr>
          <w:rFonts w:asciiTheme="minorHAnsi" w:hAnsiTheme="minorHAnsi" w:cs="Tahoma"/>
        </w:rPr>
        <w:tab/>
      </w:r>
      <w:r w:rsidRPr="00D47137">
        <w:rPr>
          <w:rFonts w:asciiTheme="minorHAnsi" w:hAnsiTheme="minorHAnsi" w:cs="Tahoma"/>
          <w:b/>
        </w:rPr>
        <w:t>HR00</w:t>
      </w:r>
    </w:p>
    <w:p w14:paraId="2247976D" w14:textId="77777777" w:rsidR="00D47137" w:rsidRDefault="00D47137" w:rsidP="00B67AB9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  <w:b/>
        </w:rPr>
      </w:pPr>
    </w:p>
    <w:p w14:paraId="2F88F2D6" w14:textId="77777777" w:rsidR="004D6F8C" w:rsidRPr="00D47137" w:rsidRDefault="004D6F8C" w:rsidP="00B67AB9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  <w:b/>
        </w:rPr>
      </w:pPr>
      <w:r w:rsidRPr="00D47137">
        <w:rPr>
          <w:rFonts w:asciiTheme="minorHAnsi" w:hAnsiTheme="minorHAnsi" w:cs="Tahoma"/>
          <w:b/>
        </w:rPr>
        <w:t>Mjesto i datum:</w:t>
      </w:r>
      <w:r w:rsidR="00A92DF0" w:rsidRPr="00D47137">
        <w:rPr>
          <w:rFonts w:asciiTheme="minorHAnsi" w:hAnsiTheme="minorHAnsi" w:cs="Tahoma"/>
          <w:b/>
        </w:rPr>
        <w:tab/>
      </w:r>
      <w:r w:rsidRPr="00D47137">
        <w:rPr>
          <w:rFonts w:asciiTheme="minorHAnsi" w:hAnsiTheme="minorHAnsi" w:cs="Tahoma"/>
          <w:b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" w:name="Text12"/>
      <w:r w:rsidRPr="00D47137">
        <w:rPr>
          <w:rFonts w:asciiTheme="minorHAnsi" w:hAnsiTheme="minorHAnsi" w:cs="Tahoma"/>
          <w:b/>
        </w:rPr>
        <w:instrText xml:space="preserve"> FORMTEXT </w:instrText>
      </w:r>
      <w:r w:rsidRPr="00D47137">
        <w:rPr>
          <w:rFonts w:asciiTheme="minorHAnsi" w:hAnsiTheme="minorHAnsi" w:cs="Tahoma"/>
          <w:b/>
        </w:rPr>
      </w:r>
      <w:r w:rsidRPr="00D47137">
        <w:rPr>
          <w:rFonts w:asciiTheme="minorHAnsi" w:hAnsiTheme="minorHAnsi" w:cs="Tahoma"/>
          <w:b/>
        </w:rPr>
        <w:fldChar w:fldCharType="separate"/>
      </w:r>
      <w:r w:rsidRPr="00D47137">
        <w:rPr>
          <w:rFonts w:asciiTheme="minorHAnsi" w:hAnsiTheme="minorHAnsi" w:cs="Tahoma"/>
          <w:b/>
          <w:noProof/>
        </w:rPr>
        <w:t> </w:t>
      </w:r>
      <w:r w:rsidRPr="00D47137">
        <w:rPr>
          <w:rFonts w:asciiTheme="minorHAnsi" w:hAnsiTheme="minorHAnsi" w:cs="Tahoma"/>
          <w:b/>
          <w:noProof/>
        </w:rPr>
        <w:t> </w:t>
      </w:r>
      <w:r w:rsidRPr="00D47137">
        <w:rPr>
          <w:rFonts w:asciiTheme="minorHAnsi" w:hAnsiTheme="minorHAnsi" w:cs="Tahoma"/>
          <w:b/>
          <w:noProof/>
        </w:rPr>
        <w:t> </w:t>
      </w:r>
      <w:r w:rsidRPr="00D47137">
        <w:rPr>
          <w:rFonts w:asciiTheme="minorHAnsi" w:hAnsiTheme="minorHAnsi" w:cs="Tahoma"/>
          <w:b/>
          <w:noProof/>
        </w:rPr>
        <w:t> </w:t>
      </w:r>
      <w:r w:rsidRPr="00D47137">
        <w:rPr>
          <w:rFonts w:asciiTheme="minorHAnsi" w:hAnsiTheme="minorHAnsi" w:cs="Tahoma"/>
          <w:b/>
          <w:noProof/>
        </w:rPr>
        <w:t> </w:t>
      </w:r>
      <w:r w:rsidRPr="00D47137">
        <w:rPr>
          <w:rFonts w:asciiTheme="minorHAnsi" w:hAnsiTheme="minorHAnsi" w:cs="Tahoma"/>
          <w:b/>
        </w:rPr>
        <w:fldChar w:fldCharType="end"/>
      </w:r>
      <w:bookmarkEnd w:id="2"/>
    </w:p>
    <w:p w14:paraId="33D8C519" w14:textId="77777777" w:rsidR="00C576FA" w:rsidRPr="00A92DF0" w:rsidRDefault="003B35B7" w:rsidP="00A92DF0">
      <w:pPr>
        <w:spacing w:after="240" w:line="240" w:lineRule="auto"/>
        <w:rPr>
          <w:rFonts w:asciiTheme="minorHAnsi" w:hAnsiTheme="minorHAnsi" w:cs="Tahoma"/>
          <w:sz w:val="18"/>
        </w:rPr>
      </w:pPr>
      <w:r>
        <w:rPr>
          <w:rFonts w:asciiTheme="minorHAnsi" w:hAnsiTheme="minorHAnsi"/>
        </w:rPr>
        <w:pict w14:anchorId="561FB1C3">
          <v:rect id="_x0000_i1027" style="width:453.6pt;height:1pt" o:hralign="center" o:hrstd="t" o:hrnoshade="t" o:hr="t" fillcolor="black [3213]" stroked="f"/>
        </w:pict>
      </w:r>
    </w:p>
    <w:p w14:paraId="1E0E2341" w14:textId="77777777" w:rsidR="001B703F" w:rsidRDefault="003B35B7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  <w:r>
        <w:rPr>
          <w:rFonts w:asciiTheme="minorHAnsi" w:hAnsiTheme="minorHAnsi"/>
        </w:rPr>
        <w:pict w14:anchorId="18F35C4F">
          <v:rect id="_x0000_i1028" style="width:453.6pt;height:1pt" o:hralign="center" o:hrstd="t" o:hrnoshade="t" o:hr="t" fillcolor="black [3213]" stroked="f"/>
        </w:pict>
      </w:r>
      <w:r w:rsidR="00DE6BDC" w:rsidRPr="00A92DF0">
        <w:rPr>
          <w:rFonts w:asciiTheme="minorHAnsi" w:hAnsiTheme="minorHAnsi" w:cs="Tahoma"/>
        </w:rPr>
        <w:t xml:space="preserve"> Potpis podnositelja zamolbe</w:t>
      </w:r>
    </w:p>
    <w:p w14:paraId="1F6B3FEB" w14:textId="77777777" w:rsidR="00712FD1" w:rsidRDefault="00712FD1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</w:p>
    <w:p w14:paraId="707FE2E6" w14:textId="77777777" w:rsidR="00712FD1" w:rsidRPr="00A92DF0" w:rsidRDefault="00712FD1" w:rsidP="00712FD1">
      <w:pPr>
        <w:spacing w:after="120" w:line="240" w:lineRule="auto"/>
        <w:rPr>
          <w:rFonts w:asciiTheme="minorHAnsi" w:hAnsiTheme="minorHAnsi" w:cs="Tahoma"/>
        </w:rPr>
      </w:pPr>
    </w:p>
    <w:sectPr w:rsidR="00712FD1" w:rsidRPr="00A92DF0" w:rsidSect="00F7266A">
      <w:headerReference w:type="default" r:id="rId12"/>
      <w:type w:val="continuous"/>
      <w:pgSz w:w="11906" w:h="16838"/>
      <w:pgMar w:top="1417" w:right="1417" w:bottom="1417" w:left="1417" w:header="708" w:footer="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CC581" w14:textId="77777777" w:rsidR="00964F27" w:rsidRDefault="00964F27" w:rsidP="000C0BCE">
      <w:pPr>
        <w:spacing w:after="0" w:line="240" w:lineRule="auto"/>
      </w:pPr>
      <w:r>
        <w:separator/>
      </w:r>
    </w:p>
  </w:endnote>
  <w:endnote w:type="continuationSeparator" w:id="0">
    <w:p w14:paraId="7D9A4AF9" w14:textId="77777777" w:rsidR="00964F27" w:rsidRDefault="00964F27" w:rsidP="000C0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ZgLight">
    <w:panose1 w:val="02000503000000020003"/>
    <w:charset w:val="00"/>
    <w:family w:val="auto"/>
    <w:pitch w:val="variable"/>
    <w:sig w:usb0="8000002F" w:usb1="5000204B" w:usb2="00000000" w:usb3="00000000" w:csb0="000000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FF856A" w14:textId="77777777" w:rsidR="00964F27" w:rsidRDefault="00964F27" w:rsidP="000C0BCE">
      <w:pPr>
        <w:spacing w:after="0" w:line="240" w:lineRule="auto"/>
      </w:pPr>
      <w:r>
        <w:separator/>
      </w:r>
    </w:p>
  </w:footnote>
  <w:footnote w:type="continuationSeparator" w:id="0">
    <w:p w14:paraId="5CFE9226" w14:textId="77777777" w:rsidR="00964F27" w:rsidRDefault="00964F27" w:rsidP="000C0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bottomFromText="200" w:vertAnchor="page" w:horzAnchor="margin" w:tblpY="616"/>
      <w:tblW w:w="5000" w:type="pct"/>
      <w:tblBorders>
        <w:bottom w:val="single" w:sz="18" w:space="0" w:color="4F81BD"/>
      </w:tblBorders>
      <w:tblCellMar>
        <w:top w:w="113" w:type="dxa"/>
        <w:bottom w:w="113" w:type="dxa"/>
      </w:tblCellMar>
      <w:tblLook w:val="04A0" w:firstRow="1" w:lastRow="0" w:firstColumn="1" w:lastColumn="0" w:noHBand="0" w:noVBand="1"/>
    </w:tblPr>
    <w:tblGrid>
      <w:gridCol w:w="2801"/>
      <w:gridCol w:w="6269"/>
    </w:tblGrid>
    <w:tr w:rsidR="0075465D" w:rsidRPr="00A92DF0" w14:paraId="3D5358EE" w14:textId="77777777" w:rsidTr="000C0BCE">
      <w:trPr>
        <w:trHeight w:val="1276"/>
      </w:trPr>
      <w:tc>
        <w:tcPr>
          <w:tcW w:w="1544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14:paraId="2EB1EA8F" w14:textId="77777777" w:rsidR="0075465D" w:rsidRPr="00A92DF0" w:rsidRDefault="005633A4" w:rsidP="000C0BCE">
          <w:pPr>
            <w:pStyle w:val="Header"/>
            <w:rPr>
              <w:rFonts w:asciiTheme="minorHAnsi" w:hAnsiTheme="minorHAnsi" w:cs="Tahoma"/>
              <w:sz w:val="32"/>
            </w:rPr>
          </w:pPr>
          <w:r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09E0EAA3" wp14:editId="14963460">
                <wp:extent cx="714375" cy="714375"/>
                <wp:effectExtent l="0" t="0" r="9525" b="9525"/>
                <wp:docPr id="3" name="Picture 9" descr="C:\Users\ierdelez\Desktop\USB\POTPIS\logo Sveucilist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erdelez\Desktop\USB\POTPIS\logo Sveucilista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5465D" w:rsidRPr="00A92DF0">
            <w:rPr>
              <w:rFonts w:asciiTheme="minorHAnsi" w:hAnsiTheme="minorHAnsi" w:cs="Tahoma"/>
              <w:sz w:val="32"/>
            </w:rPr>
            <w:t xml:space="preserve">  </w:t>
          </w:r>
          <w:r w:rsidR="0075465D" w:rsidRPr="00A92DF0"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61641373" wp14:editId="574B150B">
                <wp:extent cx="752475" cy="714375"/>
                <wp:effectExtent l="19050" t="0" r="9525" b="0"/>
                <wp:docPr id="4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14:paraId="7A80479D" w14:textId="77777777" w:rsidR="0075465D" w:rsidRPr="00C32C29" w:rsidRDefault="0075465D" w:rsidP="000C0BCE">
          <w:pPr>
            <w:pStyle w:val="Header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SVEUČILIŠTE U ZAGREBU</w:t>
          </w:r>
        </w:p>
        <w:p w14:paraId="26483FCF" w14:textId="77777777" w:rsidR="0075465D" w:rsidRPr="00C32C29" w:rsidRDefault="0075465D" w:rsidP="000C0BCE">
          <w:pPr>
            <w:pStyle w:val="Header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PRIRODOSLOVNO-MATEMATIČKI FAKULTET</w:t>
          </w:r>
        </w:p>
        <w:p w14:paraId="3CC49FB9" w14:textId="77777777" w:rsidR="0075465D" w:rsidRPr="00C32C29" w:rsidRDefault="0075465D" w:rsidP="002C462B">
          <w:pPr>
            <w:pStyle w:val="Header"/>
            <w:spacing w:line="360" w:lineRule="auto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GEOGRAFSKI ODSJEK</w:t>
          </w:r>
        </w:p>
        <w:p w14:paraId="5E304689" w14:textId="77777777" w:rsidR="00C32C29" w:rsidRPr="00C32C29" w:rsidRDefault="00C32C29" w:rsidP="00C32C29">
          <w:pPr>
            <w:spacing w:after="0" w:line="240" w:lineRule="auto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Zagreb, Marulićev trg 19/II</w:t>
          </w:r>
        </w:p>
        <w:p w14:paraId="7D0ED6CC" w14:textId="77777777" w:rsidR="0075465D" w:rsidRPr="00C32C29" w:rsidRDefault="00C32C29" w:rsidP="00C32C29">
          <w:pPr>
            <w:pStyle w:val="Header"/>
            <w:jc w:val="right"/>
            <w:rPr>
              <w:rFonts w:asciiTheme="minorHAnsi" w:hAnsiTheme="minorHAnsi" w:cs="Tahoma"/>
              <w:sz w:val="16"/>
              <w:szCs w:val="16"/>
            </w:rPr>
          </w:pPr>
          <w:r w:rsidRPr="00C32C29">
            <w:rPr>
              <w:rFonts w:asciiTheme="minorHAnsi" w:hAnsiTheme="minorHAnsi" w:cs="Tahoma"/>
              <w:sz w:val="16"/>
              <w:szCs w:val="16"/>
            </w:rPr>
            <w:t>Tel: +385 1 4895 462  Fax: +385 1 4895 440 E-mail: referada@geog.pmf.hr</w:t>
          </w:r>
          <w:hyperlink w:history="1"/>
        </w:p>
      </w:tc>
    </w:tr>
  </w:tbl>
  <w:p w14:paraId="41877003" w14:textId="77777777" w:rsidR="0075465D" w:rsidRPr="00A92DF0" w:rsidRDefault="0075465D">
    <w:pPr>
      <w:pStyle w:val="Header"/>
      <w:rPr>
        <w:rFonts w:asciiTheme="minorHAnsi" w:hAnsi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bottomFromText="200" w:vertAnchor="page" w:horzAnchor="margin" w:tblpY="616"/>
      <w:tblW w:w="5000" w:type="pct"/>
      <w:tblBorders>
        <w:bottom w:val="single" w:sz="18" w:space="0" w:color="4F81BD"/>
      </w:tblBorders>
      <w:tblCellMar>
        <w:top w:w="113" w:type="dxa"/>
        <w:bottom w:w="113" w:type="dxa"/>
      </w:tblCellMar>
      <w:tblLook w:val="04A0" w:firstRow="1" w:lastRow="0" w:firstColumn="1" w:lastColumn="0" w:noHBand="0" w:noVBand="1"/>
    </w:tblPr>
    <w:tblGrid>
      <w:gridCol w:w="2801"/>
      <w:gridCol w:w="6271"/>
    </w:tblGrid>
    <w:tr w:rsidR="00712FD1" w:rsidRPr="00A92DF0" w14:paraId="6362B201" w14:textId="77777777" w:rsidTr="008D0517">
      <w:trPr>
        <w:trHeight w:val="1276"/>
      </w:trPr>
      <w:tc>
        <w:tcPr>
          <w:tcW w:w="1544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14:paraId="69512843" w14:textId="77777777" w:rsidR="00712FD1" w:rsidRPr="00A92DF0" w:rsidRDefault="00712FD1" w:rsidP="00712FD1">
          <w:pPr>
            <w:pStyle w:val="Header"/>
            <w:rPr>
              <w:rFonts w:asciiTheme="minorHAnsi" w:hAnsiTheme="minorHAnsi" w:cs="Tahoma"/>
              <w:sz w:val="32"/>
            </w:rPr>
          </w:pPr>
          <w:r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767320E8" wp14:editId="39C26349">
                <wp:extent cx="714375" cy="714375"/>
                <wp:effectExtent l="0" t="0" r="9525" b="9525"/>
                <wp:docPr id="5" name="Picture 9" descr="C:\Users\ierdelez\Desktop\USB\POTPIS\logo Sveucilist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erdelez\Desktop\USB\POTPIS\logo Sveucilista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92DF0">
            <w:rPr>
              <w:rFonts w:asciiTheme="minorHAnsi" w:hAnsiTheme="minorHAnsi" w:cs="Tahoma"/>
              <w:sz w:val="32"/>
            </w:rPr>
            <w:t xml:space="preserve">  </w:t>
          </w:r>
          <w:r w:rsidRPr="00A92DF0"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7167BCDC" wp14:editId="33C53FDB">
                <wp:extent cx="752475" cy="714375"/>
                <wp:effectExtent l="19050" t="0" r="9525" b="0"/>
                <wp:docPr id="6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14:paraId="69826FD9" w14:textId="77777777" w:rsidR="00712FD1" w:rsidRPr="00C32C29" w:rsidRDefault="00712FD1" w:rsidP="00712FD1">
          <w:pPr>
            <w:pStyle w:val="Header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SVEUČILIŠTE U ZAGREBU</w:t>
          </w:r>
        </w:p>
        <w:p w14:paraId="4C09CC0C" w14:textId="77777777" w:rsidR="00712FD1" w:rsidRPr="00C32C29" w:rsidRDefault="00712FD1" w:rsidP="00712FD1">
          <w:pPr>
            <w:pStyle w:val="Header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PRIRODOSLOVNO-MATEMATIČKI FAKULTET</w:t>
          </w:r>
        </w:p>
        <w:p w14:paraId="2EE5B7A3" w14:textId="77777777" w:rsidR="00712FD1" w:rsidRPr="00C32C29" w:rsidRDefault="00712FD1" w:rsidP="00712FD1">
          <w:pPr>
            <w:pStyle w:val="Header"/>
            <w:spacing w:line="360" w:lineRule="auto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GEOGRAFSKI ODSJEK</w:t>
          </w:r>
        </w:p>
        <w:p w14:paraId="3DC2A26F" w14:textId="77777777" w:rsidR="00712FD1" w:rsidRPr="00C32C29" w:rsidRDefault="00712FD1" w:rsidP="00712FD1">
          <w:pPr>
            <w:spacing w:after="0" w:line="240" w:lineRule="auto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Zagreb, Marulićev trg 19/II</w:t>
          </w:r>
        </w:p>
        <w:p w14:paraId="6EDE5B55" w14:textId="77777777" w:rsidR="00712FD1" w:rsidRPr="00C32C29" w:rsidRDefault="00712FD1" w:rsidP="00712FD1">
          <w:pPr>
            <w:pStyle w:val="Header"/>
            <w:jc w:val="right"/>
            <w:rPr>
              <w:rFonts w:asciiTheme="minorHAnsi" w:hAnsiTheme="minorHAnsi" w:cs="Tahoma"/>
              <w:sz w:val="16"/>
              <w:szCs w:val="16"/>
            </w:rPr>
          </w:pPr>
          <w:r w:rsidRPr="00C32C29">
            <w:rPr>
              <w:rFonts w:asciiTheme="minorHAnsi" w:hAnsiTheme="minorHAnsi" w:cs="Tahoma"/>
              <w:sz w:val="16"/>
              <w:szCs w:val="16"/>
            </w:rPr>
            <w:t>Tel: +385 1 4895 462  Fax: +385 1 4895 440 E-mail: referada@geog.pmf.hr</w:t>
          </w:r>
          <w:hyperlink w:history="1"/>
        </w:p>
      </w:tc>
    </w:tr>
  </w:tbl>
  <w:p w14:paraId="5C53C061" w14:textId="77777777" w:rsidR="00C576FA" w:rsidRPr="00C9132A" w:rsidRDefault="00C576FA" w:rsidP="00C913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596C70"/>
    <w:multiLevelType w:val="hybridMultilevel"/>
    <w:tmpl w:val="35CE8EF2"/>
    <w:lvl w:ilvl="0" w:tplc="041A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46E"/>
    <w:rsid w:val="00010E64"/>
    <w:rsid w:val="00026C14"/>
    <w:rsid w:val="000341E2"/>
    <w:rsid w:val="0005527E"/>
    <w:rsid w:val="00075EBA"/>
    <w:rsid w:val="000B0586"/>
    <w:rsid w:val="000C0BCE"/>
    <w:rsid w:val="000F28D3"/>
    <w:rsid w:val="00157D96"/>
    <w:rsid w:val="00174269"/>
    <w:rsid w:val="001B703F"/>
    <w:rsid w:val="001C7776"/>
    <w:rsid w:val="00220CF3"/>
    <w:rsid w:val="00242CB6"/>
    <w:rsid w:val="002748E8"/>
    <w:rsid w:val="00275064"/>
    <w:rsid w:val="00286E76"/>
    <w:rsid w:val="00291EE5"/>
    <w:rsid w:val="002C462B"/>
    <w:rsid w:val="002F3C45"/>
    <w:rsid w:val="0034765E"/>
    <w:rsid w:val="003B35B7"/>
    <w:rsid w:val="003F00A7"/>
    <w:rsid w:val="003F7563"/>
    <w:rsid w:val="00413F6B"/>
    <w:rsid w:val="00436B48"/>
    <w:rsid w:val="00460A17"/>
    <w:rsid w:val="004A0469"/>
    <w:rsid w:val="004B68C2"/>
    <w:rsid w:val="004D6F8C"/>
    <w:rsid w:val="005633A4"/>
    <w:rsid w:val="005747FC"/>
    <w:rsid w:val="005D69F9"/>
    <w:rsid w:val="005E3EB4"/>
    <w:rsid w:val="005E4781"/>
    <w:rsid w:val="00602D47"/>
    <w:rsid w:val="006419DC"/>
    <w:rsid w:val="006801DE"/>
    <w:rsid w:val="006A4C5A"/>
    <w:rsid w:val="006C0F34"/>
    <w:rsid w:val="006F53ED"/>
    <w:rsid w:val="00712FD1"/>
    <w:rsid w:val="0075465D"/>
    <w:rsid w:val="00775622"/>
    <w:rsid w:val="007C3BA2"/>
    <w:rsid w:val="007D1742"/>
    <w:rsid w:val="00803F83"/>
    <w:rsid w:val="00813E62"/>
    <w:rsid w:val="00824CD9"/>
    <w:rsid w:val="0083032E"/>
    <w:rsid w:val="00851461"/>
    <w:rsid w:val="0085775B"/>
    <w:rsid w:val="00870763"/>
    <w:rsid w:val="008C218B"/>
    <w:rsid w:val="00902A3A"/>
    <w:rsid w:val="009059EA"/>
    <w:rsid w:val="00945FF2"/>
    <w:rsid w:val="00964F27"/>
    <w:rsid w:val="00977521"/>
    <w:rsid w:val="009A2750"/>
    <w:rsid w:val="00A03FE8"/>
    <w:rsid w:val="00A16D8A"/>
    <w:rsid w:val="00A210D1"/>
    <w:rsid w:val="00A34D96"/>
    <w:rsid w:val="00A5279E"/>
    <w:rsid w:val="00A779C8"/>
    <w:rsid w:val="00A92B3C"/>
    <w:rsid w:val="00A92DF0"/>
    <w:rsid w:val="00A9755F"/>
    <w:rsid w:val="00AB689B"/>
    <w:rsid w:val="00AE3A17"/>
    <w:rsid w:val="00B125F6"/>
    <w:rsid w:val="00B326AB"/>
    <w:rsid w:val="00B411D0"/>
    <w:rsid w:val="00B47808"/>
    <w:rsid w:val="00B516A4"/>
    <w:rsid w:val="00B67AB9"/>
    <w:rsid w:val="00B83EB1"/>
    <w:rsid w:val="00BB5B7D"/>
    <w:rsid w:val="00BC7534"/>
    <w:rsid w:val="00BF5927"/>
    <w:rsid w:val="00C0046E"/>
    <w:rsid w:val="00C32C29"/>
    <w:rsid w:val="00C4007C"/>
    <w:rsid w:val="00C576FA"/>
    <w:rsid w:val="00C9132A"/>
    <w:rsid w:val="00CD3B48"/>
    <w:rsid w:val="00D01575"/>
    <w:rsid w:val="00D22BB9"/>
    <w:rsid w:val="00D419CF"/>
    <w:rsid w:val="00D46F35"/>
    <w:rsid w:val="00D47137"/>
    <w:rsid w:val="00D519FB"/>
    <w:rsid w:val="00D634B6"/>
    <w:rsid w:val="00DA2E2C"/>
    <w:rsid w:val="00DE6BDC"/>
    <w:rsid w:val="00F345C5"/>
    <w:rsid w:val="00F357F2"/>
    <w:rsid w:val="00F6373F"/>
    <w:rsid w:val="00F66294"/>
    <w:rsid w:val="00F7266A"/>
    <w:rsid w:val="00F8574E"/>
    <w:rsid w:val="00F90567"/>
    <w:rsid w:val="00FD41B1"/>
    <w:rsid w:val="00FE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53AD5FA"/>
  <w15:docId w15:val="{EF32D7ED-4268-4F67-A2D6-9538475D8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UniZgLight" w:eastAsiaTheme="minorHAnsi" w:hAnsi="UniZgLight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C0BCE"/>
  </w:style>
  <w:style w:type="paragraph" w:styleId="Footer">
    <w:name w:val="footer"/>
    <w:basedOn w:val="Normal"/>
    <w:link w:val="FooterChar"/>
    <w:uiPriority w:val="99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BCE"/>
  </w:style>
  <w:style w:type="character" w:styleId="Hyperlink">
    <w:name w:val="Hyperlink"/>
    <w:basedOn w:val="DefaultParagraphFont"/>
    <w:unhideWhenUsed/>
    <w:rsid w:val="000C0BCE"/>
    <w:rPr>
      <w:rFonts w:ascii="Arial" w:hAnsi="Arial" w:cs="Arial" w:hint="default"/>
      <w:b w:val="0"/>
      <w:bCs w:val="0"/>
      <w:strike w:val="0"/>
      <w:dstrike w:val="0"/>
      <w:color w:val="456B7D"/>
      <w:sz w:val="18"/>
      <w:szCs w:val="18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BC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C0BCE"/>
    <w:rPr>
      <w:color w:val="808080"/>
    </w:rPr>
  </w:style>
  <w:style w:type="paragraph" w:styleId="ListParagraph">
    <w:name w:val="List Paragraph"/>
    <w:basedOn w:val="Normal"/>
    <w:uiPriority w:val="34"/>
    <w:qFormat/>
    <w:rsid w:val="0097752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471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erdelez\Desktop\ZAMOLBE%20OBRASCI%20PROBA\ZAMOLBA%20GEOGRAFSKOM%20ODSJEKU%20PMF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B480709339C04990C075CDC07BFF70" ma:contentTypeVersion="14" ma:contentTypeDescription="Stvaranje novog dokumenta." ma:contentTypeScope="" ma:versionID="5cc30ffb42d08f24912f0643793bb582">
  <xsd:schema xmlns:xsd="http://www.w3.org/2001/XMLSchema" xmlns:xs="http://www.w3.org/2001/XMLSchema" xmlns:p="http://schemas.microsoft.com/office/2006/metadata/properties" xmlns:ns3="7c1ab290-1019-4f15-8a05-d3ca48a1822e" xmlns:ns4="4c412027-f273-4a37-a12c-a8718c99dab9" targetNamespace="http://schemas.microsoft.com/office/2006/metadata/properties" ma:root="true" ma:fieldsID="e3fa5660332e8e597f76f9d51dac3e1f" ns3:_="" ns4:_="">
    <xsd:import namespace="7c1ab290-1019-4f15-8a05-d3ca48a1822e"/>
    <xsd:import namespace="4c412027-f273-4a37-a12c-a8718c99dab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1ab290-1019-4f15-8a05-d3ca48a182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Raspršivanje savjeta za zajedničko korištenje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12027-f273-4a37-a12c-a8718c99da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5B28F3CB-18B1-4614-9DE2-36E961B8AB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1ab290-1019-4f15-8a05-d3ca48a1822e"/>
    <ds:schemaRef ds:uri="4c412027-f273-4a37-a12c-a8718c99da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D3B8C3-CD7E-402C-AF8D-58F5BF43D9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91CC0F-9D5C-405B-B25C-193EEFECBC3F}">
  <ds:schemaRefs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4c412027-f273-4a37-a12c-a8718c99dab9"/>
    <ds:schemaRef ds:uri="7c1ab290-1019-4f15-8a05-d3ca48a1822e"/>
  </ds:schemaRefs>
</ds:datastoreItem>
</file>

<file path=customXml/itemProps4.xml><?xml version="1.0" encoding="utf-8"?>
<ds:datastoreItem xmlns:ds="http://schemas.openxmlformats.org/officeDocument/2006/customXml" ds:itemID="{D589615E-D9E2-4BB2-96EB-E0B6C7FA2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ZAMOLBA GEOGRAFSKOM ODSJEKU PMF</Template>
  <TotalTime>0</TotalTime>
  <Pages>1</Pages>
  <Words>97</Words>
  <Characters>556</Characters>
  <Application>Microsoft Office Word</Application>
  <DocSecurity>4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Erdelez</dc:creator>
  <cp:lastModifiedBy>Ivana Erdelez</cp:lastModifiedBy>
  <cp:revision>2</cp:revision>
  <cp:lastPrinted>2022-03-08T09:05:00Z</cp:lastPrinted>
  <dcterms:created xsi:type="dcterms:W3CDTF">2023-01-27T10:50:00Z</dcterms:created>
  <dcterms:modified xsi:type="dcterms:W3CDTF">2023-01-27T10:50:00Z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0x010100C4B480709339C04990C075CDC07BFF70</vt:lpwstr>
  </property>
</Properties>
</file>